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AA" w:rsidRPr="00833682" w:rsidRDefault="00ED1FAA" w:rsidP="008353CA">
      <w:pPr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 xml:space="preserve">Согласие родителей (законных представителей) на психологическое сопровождение ребенка </w:t>
      </w:r>
    </w:p>
    <w:p w:rsidR="00ED1FAA" w:rsidRPr="00833682" w:rsidRDefault="00ED1FAA" w:rsidP="008353CA">
      <w:pPr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>в МБДОУ № 47  г. Салавата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В соответствии с образовательной программой, целями и задачами деятельности  МБДОУ</w:t>
      </w: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t xml:space="preserve"> № 47» г. Салавата образовательная деятельность  осуществляется с психолого-педагогическим сопровождением.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>Психолого-педагогическое сопровождение дошкольников включает в себя:</w:t>
      </w:r>
    </w:p>
    <w:p w:rsidR="00ED1FAA" w:rsidRPr="00833682" w:rsidRDefault="00ED1FAA" w:rsidP="008353CA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Психологическая диагностика психологического развития детей, познавательных и  личностных особенностей.</w:t>
      </w:r>
    </w:p>
    <w:p w:rsidR="00ED1FAA" w:rsidRPr="00833682" w:rsidRDefault="00ED1FAA" w:rsidP="008353CA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Участие ребенка в групповых развивающих занятиях (по плану, по запросу, при необходимости).</w:t>
      </w:r>
    </w:p>
    <w:p w:rsidR="00ED1FAA" w:rsidRPr="00833682" w:rsidRDefault="00ED1FAA" w:rsidP="008353CA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Участие дошкольника в групповых и индивидуальных коррекционно-развивающих занятиях (по результатам диагностики или запросу).</w:t>
      </w:r>
    </w:p>
    <w:p w:rsidR="00ED1FAA" w:rsidRPr="00833682" w:rsidRDefault="00ED1FAA" w:rsidP="008353CA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Индивидуальное и групповое консультирование  родителей (законных представителей) (по результатам диагностики и по запросу).</w:t>
      </w:r>
    </w:p>
    <w:p w:rsidR="00ED1FAA" w:rsidRPr="00833682" w:rsidRDefault="00ED1FAA" w:rsidP="008353CA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Психологическое просвещение родителей  (родительские собрания, буклеты, памятки, стендовая информация)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>Педагог-психолог:</w:t>
      </w:r>
    </w:p>
    <w:p w:rsidR="00ED1FAA" w:rsidRPr="00833682" w:rsidRDefault="00ED1FAA" w:rsidP="008353CA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предоставляет информацию о результатах психологического обследования ребенка при личном обращении родителей (законных представителей);</w:t>
      </w:r>
    </w:p>
    <w:p w:rsidR="00ED1FAA" w:rsidRPr="00833682" w:rsidRDefault="00ED1FAA" w:rsidP="008353CA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не разглашает личную информацию, полученную в процессе индивидуальной работы с ребенком и его родителями (законными представителями);</w:t>
      </w:r>
    </w:p>
    <w:p w:rsidR="00ED1FAA" w:rsidRPr="00833682" w:rsidRDefault="00ED1FAA" w:rsidP="008353CA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по результатам работы по индивидуальному запросу родителей (законных представителей) разрабатывает рекомендации.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Данные обследования дошкольника  могут быть использованы для написания обобщенного заключения об особенностях развития ребенка определенного возраста, в котором используются только обобщенные количественные и процентные показатели.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>Конфиденциальность может быть нарушена в следующих ситуациях:</w:t>
      </w:r>
    </w:p>
    <w:p w:rsidR="00ED1FAA" w:rsidRPr="00833682" w:rsidRDefault="00ED1FAA" w:rsidP="008353CA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если ребенок демонстрирует намерение нанести серьезный вред себе или другим лицам;</w:t>
      </w:r>
    </w:p>
    <w:p w:rsidR="00ED1FAA" w:rsidRPr="00833682" w:rsidRDefault="00ED1FAA" w:rsidP="008353CA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если ребенок сообщит о жестоком обращении с ним или другими детьми;</w:t>
      </w:r>
    </w:p>
    <w:p w:rsidR="00ED1FAA" w:rsidRPr="00833682" w:rsidRDefault="00ED1FAA" w:rsidP="008353CA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если материалы работы будут затребованы правоохранительными органами</w:t>
      </w:r>
    </w:p>
    <w:p w:rsidR="00ED1FAA" w:rsidRPr="00833682" w:rsidRDefault="00ED1FAA" w:rsidP="008353CA">
      <w:pPr>
        <w:spacing w:after="0"/>
        <w:ind w:firstLine="709"/>
        <w:jc w:val="center"/>
        <w:rPr>
          <w:rFonts w:ascii="Times New Roman" w:hAnsi="Times New Roman"/>
          <w:bCs/>
          <w:spacing w:val="-2"/>
          <w:sz w:val="24"/>
          <w:szCs w:val="24"/>
          <w:u w:val="single"/>
        </w:rPr>
      </w:pPr>
      <w:r w:rsidRPr="00833682">
        <w:rPr>
          <w:rFonts w:ascii="Times New Roman" w:hAnsi="Times New Roman"/>
          <w:bCs/>
          <w:i/>
          <w:iCs/>
          <w:spacing w:val="-2"/>
          <w:sz w:val="24"/>
          <w:szCs w:val="24"/>
          <w:u w:val="single"/>
        </w:rPr>
        <w:t>О таких ситуациях родитель (законный представитель) будет информирован.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>Родители (законные представители) дошкольника имеют право:</w:t>
      </w:r>
    </w:p>
    <w:p w:rsidR="00ED1FAA" w:rsidRPr="00833682" w:rsidRDefault="00ED1FAA" w:rsidP="008353CA">
      <w:pPr>
        <w:widowControl w:val="0"/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обратиться к педагогу-психологу по интересующим вопросам;</w:t>
      </w:r>
    </w:p>
    <w:p w:rsidR="00ED1FAA" w:rsidRPr="00833682" w:rsidRDefault="00ED1FAA" w:rsidP="008353CA">
      <w:pPr>
        <w:widowControl w:val="0"/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отказаться от психолого-педагогического сопровождения ребенка (или отдельных его компонентов, указанных выше);</w:t>
      </w:r>
    </w:p>
    <w:p w:rsidR="00ED1FAA" w:rsidRPr="00833682" w:rsidRDefault="00ED1FAA" w:rsidP="008353CA">
      <w:pPr>
        <w:widowControl w:val="0"/>
        <w:numPr>
          <w:ilvl w:val="0"/>
          <w:numId w:val="4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 xml:space="preserve">аннулировать подписанное ранее Согласие / Отказ / Отказ от отдельных компонентов психолого-педагогического сопровождения, обратившись лично к педагогу-психологу МБДОУ № </w:t>
      </w:r>
      <w:smartTag w:uri="urn:schemas-microsoft-com:office:smarttags" w:element="metricconverter">
        <w:smartTagPr>
          <w:attr w:name="ProductID" w:val="47, г"/>
        </w:smartTagPr>
        <w:r w:rsidRPr="00833682">
          <w:rPr>
            <w:rFonts w:ascii="Times New Roman" w:hAnsi="Times New Roman"/>
            <w:bCs/>
            <w:spacing w:val="-2"/>
            <w:sz w:val="24"/>
            <w:szCs w:val="24"/>
          </w:rPr>
          <w:t>47, г</w:t>
        </w:r>
      </w:smartTag>
      <w:r w:rsidRPr="00833682">
        <w:rPr>
          <w:rFonts w:ascii="Times New Roman" w:hAnsi="Times New Roman"/>
          <w:bCs/>
          <w:spacing w:val="-2"/>
          <w:sz w:val="24"/>
          <w:szCs w:val="24"/>
        </w:rPr>
        <w:t>. Салавата и оформив новый документ на психолого-педагогическое сопровождение.</w:t>
      </w:r>
    </w:p>
    <w:p w:rsidR="00ED1FAA" w:rsidRPr="00833682" w:rsidRDefault="00ED1FAA" w:rsidP="008353C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33682">
        <w:t>Если у Вас возникнут какие-либо вопросы, Вы можете обратиться за разъяснениями к педагогу-психологу  Сафроновой Ольге Васильевне, контактный телефон 89174020231).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Я _______________________________________________________________________________ ,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br/>
      </w:r>
      <w:r w:rsidRPr="00833682">
        <w:rPr>
          <w:rFonts w:ascii="Times New Roman" w:hAnsi="Times New Roman"/>
          <w:bCs/>
          <w:spacing w:val="-2"/>
          <w:sz w:val="24"/>
          <w:szCs w:val="24"/>
          <w:vertAlign w:val="superscript"/>
        </w:rPr>
        <w:t xml:space="preserve">                                                                                      ФИО родителя (законного представителя)</w:t>
      </w:r>
    </w:p>
    <w:p w:rsidR="00ED1FAA" w:rsidRPr="00833682" w:rsidRDefault="00ED1FAA" w:rsidP="008353CA">
      <w:pPr>
        <w:spacing w:after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являясь родителем (законным представителем) __________________________________________________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br/>
      </w:r>
      <w:r w:rsidRPr="00833682">
        <w:rPr>
          <w:rFonts w:ascii="Times New Roman" w:hAnsi="Times New Roman"/>
          <w:bCs/>
          <w:spacing w:val="-2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Фамилия, имя ребенка, группа или год рождения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>Согласен (согласна)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t>  на психолого-педагогическое сопровождение моего ребенка.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>Отказываюсь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t> от психолого-педагогического сопровождения моего ребенка.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/>
          <w:bCs/>
          <w:spacing w:val="-2"/>
          <w:sz w:val="24"/>
          <w:szCs w:val="24"/>
        </w:rPr>
        <w:t xml:space="preserve">Отказываюсь от отдельных компонентов 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t>психолого-педагогического сопровождения моего ребенка (перечислить каких): ____________________________________________________________________________</w:t>
      </w:r>
    </w:p>
    <w:p w:rsidR="00ED1FAA" w:rsidRPr="00833682" w:rsidRDefault="00ED1FAA" w:rsidP="008353CA">
      <w:pPr>
        <w:spacing w:after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>_______________________________________________________________________________________________.</w:t>
      </w:r>
    </w:p>
    <w:p w:rsidR="00ED1FAA" w:rsidRPr="00833682" w:rsidRDefault="00ED1FAA" w:rsidP="008353CA">
      <w:pPr>
        <w:spacing w:after="0"/>
        <w:ind w:firstLine="709"/>
        <w:jc w:val="center"/>
        <w:rPr>
          <w:rFonts w:ascii="Times New Roman" w:hAnsi="Times New Roman"/>
          <w:bCs/>
          <w:i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i/>
          <w:spacing w:val="-2"/>
          <w:sz w:val="24"/>
          <w:szCs w:val="24"/>
        </w:rPr>
        <w:t>(нужное подчеркнуть)</w:t>
      </w:r>
    </w:p>
    <w:p w:rsidR="00ED1FAA" w:rsidRPr="00833682" w:rsidRDefault="00ED1FAA" w:rsidP="008353CA">
      <w:pPr>
        <w:spacing w:after="0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33682">
        <w:rPr>
          <w:rFonts w:ascii="Times New Roman" w:hAnsi="Times New Roman"/>
          <w:bCs/>
          <w:spacing w:val="-2"/>
          <w:sz w:val="24"/>
          <w:szCs w:val="24"/>
        </w:rPr>
        <w:t xml:space="preserve">Дата: 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tab/>
        <w:t>_____________________</w:t>
      </w:r>
      <w:r w:rsidRPr="00833682">
        <w:rPr>
          <w:rFonts w:ascii="Times New Roman" w:hAnsi="Times New Roman"/>
          <w:bCs/>
          <w:spacing w:val="-2"/>
          <w:sz w:val="24"/>
          <w:szCs w:val="24"/>
        </w:rPr>
        <w:tab/>
        <w:t>Подпись родителя (законного представителя) ___________________</w:t>
      </w:r>
    </w:p>
    <w:p w:rsidR="00ED1FAA" w:rsidRDefault="00ED1FAA" w:rsidP="008353CA">
      <w:pPr>
        <w:spacing w:after="0"/>
      </w:pPr>
    </w:p>
    <w:sectPr w:rsidR="00ED1FAA" w:rsidSect="00DA6F15">
      <w:pgSz w:w="11906" w:h="16838" w:code="9"/>
      <w:pgMar w:top="284" w:right="312" w:bottom="284" w:left="284" w:header="709" w:footer="709" w:gutter="0"/>
      <w:cols w:space="67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177BC"/>
    <w:multiLevelType w:val="multilevel"/>
    <w:tmpl w:val="972A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F82DDA"/>
    <w:multiLevelType w:val="multilevel"/>
    <w:tmpl w:val="94EA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270DEF"/>
    <w:multiLevelType w:val="multilevel"/>
    <w:tmpl w:val="9004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16FFA"/>
    <w:multiLevelType w:val="multilevel"/>
    <w:tmpl w:val="6650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53CA"/>
    <w:rsid w:val="00052207"/>
    <w:rsid w:val="003C17EC"/>
    <w:rsid w:val="004548FB"/>
    <w:rsid w:val="004B3F6F"/>
    <w:rsid w:val="005F3235"/>
    <w:rsid w:val="006851FA"/>
    <w:rsid w:val="00833682"/>
    <w:rsid w:val="008353CA"/>
    <w:rsid w:val="0087181A"/>
    <w:rsid w:val="00AF0102"/>
    <w:rsid w:val="00B31CE4"/>
    <w:rsid w:val="00C60FC4"/>
    <w:rsid w:val="00C85804"/>
    <w:rsid w:val="00DA6F15"/>
    <w:rsid w:val="00E450D2"/>
    <w:rsid w:val="00EC2087"/>
    <w:rsid w:val="00ED1FAA"/>
    <w:rsid w:val="00FE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10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353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539</Words>
  <Characters>3077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родителей (законных представителей) на психологическое сопровождение ребенка </dc:title>
  <dc:subject/>
  <dc:creator>Оля</dc:creator>
  <cp:keywords/>
  <dc:description/>
  <cp:lastModifiedBy>МДОУ</cp:lastModifiedBy>
  <cp:revision>3</cp:revision>
  <cp:lastPrinted>2016-03-28T06:38:00Z</cp:lastPrinted>
  <dcterms:created xsi:type="dcterms:W3CDTF">2016-03-28T06:42:00Z</dcterms:created>
  <dcterms:modified xsi:type="dcterms:W3CDTF">2016-04-29T11:49:00Z</dcterms:modified>
</cp:coreProperties>
</file>